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9C20C2" w:rsidP="0016580B">
            <w:pPr>
              <w:pStyle w:val="Title"/>
            </w:pPr>
            <w:r>
              <w:t>BOOK chapter request form</w:t>
            </w:r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bookmarkStart w:id="0" w:name="_GoBack" w:colFirst="0" w:colLast="0"/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6334C9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63D5858AC9794D2084ADD0C9A00580C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6334C9" w:rsidP="00081690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132BC4FA0D4427688BA08FEA3C0D8D0"/>
                      </w:placeholder>
                      <w15:appearance w15:val="hidden"/>
                      <w:text/>
                    </w:sdtPr>
                    <w:sdtEndPr/>
                    <w:sdtContent>
                      <w:r w:rsidR="00081690">
                        <w:t>Title of Book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081690" w:rsidP="00081690">
                  <w:pPr>
                    <w:pStyle w:val="BoldText"/>
                  </w:pPr>
                  <w:r>
                    <w:t>Editor’s Name</w:t>
                  </w:r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081690" w:rsidP="00081690">
                  <w:pPr>
                    <w:pStyle w:val="BoldText"/>
                  </w:pPr>
                  <w:r>
                    <w:t>ISBN of the proposed Book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081690" w:rsidP="00081690">
                  <w:pPr>
                    <w:pStyle w:val="BlueBoldText"/>
                  </w:pPr>
                  <w:r>
                    <w:t>Author Information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081690" w:rsidP="00081690">
                  <w:pPr>
                    <w:pStyle w:val="BoldText"/>
                  </w:pPr>
                  <w:r>
                    <w:t>First Name</w:t>
                  </w:r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081690" w:rsidP="00081690">
                  <w:pPr>
                    <w:pStyle w:val="BoldText"/>
                  </w:pPr>
                  <w:r>
                    <w:t>Middle Name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081690" w:rsidP="00081690">
                  <w:pPr>
                    <w:pStyle w:val="BoldText"/>
                  </w:pPr>
                  <w:r>
                    <w:t>Last Name</w:t>
                  </w:r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081690" w:rsidP="00081690">
                  <w:pPr>
                    <w:pStyle w:val="BoldText"/>
                  </w:pPr>
                  <w:r>
                    <w:t>Affiliation</w:t>
                  </w: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081690" w:rsidP="00081690">
                  <w:pPr>
                    <w:pStyle w:val="BoldText"/>
                  </w:pPr>
                  <w:r>
                    <w:t>Terminal Qualification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081690" w:rsidP="00081690">
                  <w:pPr>
                    <w:pStyle w:val="BoldText"/>
                  </w:pPr>
                  <w:r>
                    <w:t>Current position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081690" w:rsidP="00081690">
                  <w:pPr>
                    <w:pStyle w:val="BoldText"/>
                  </w:pPr>
                  <w:r>
                    <w:t>Impact factor</w:t>
                  </w: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081690" w:rsidP="00081690">
                  <w:pPr>
                    <w:pStyle w:val="BoldText"/>
                  </w:pPr>
                  <w:r>
                    <w:t>Title of the Intended Chapter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81690" w:rsidP="00081690">
                  <w:pPr>
                    <w:pStyle w:val="BoldText"/>
                  </w:pPr>
                  <w:r>
                    <w:t>Co-Author (s)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081690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81690" w:rsidP="00081690">
                  <w:pPr>
                    <w:pStyle w:val="BoldText"/>
                  </w:pPr>
                  <w:r>
                    <w:t xml:space="preserve">Submit following documents 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081690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81690" w:rsidP="00081690">
                  <w:pPr>
                    <w:pStyle w:val="BoldText"/>
                    <w:numPr>
                      <w:ilvl w:val="0"/>
                      <w:numId w:val="1"/>
                    </w:numPr>
                  </w:pPr>
                  <w:r>
                    <w:t>CV of Author and co-authors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081690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081690" w:rsidP="00081690">
                  <w:pPr>
                    <w:pStyle w:val="BoldText"/>
                    <w:numPr>
                      <w:ilvl w:val="0"/>
                      <w:numId w:val="1"/>
                    </w:numPr>
                  </w:pPr>
                  <w:r>
                    <w:t>A 250 words Summary of book chapter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081690">
                  <w:pPr>
                    <w:pStyle w:val="BoldText"/>
                  </w:pPr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  <w:bookmarkEnd w:id="0"/>
    </w:tbl>
    <w:p w:rsidR="00463B35" w:rsidRPr="00410E03" w:rsidRDefault="00463B35" w:rsidP="00524D35"/>
    <w:sectPr w:rsidR="00463B35" w:rsidRPr="00410E03" w:rsidSect="00A02846">
      <w:headerReference w:type="default" r:id="rId11"/>
      <w:footerReference w:type="default" r:id="rId12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4C9" w:rsidRDefault="006334C9" w:rsidP="00CF31BB">
      <w:r>
        <w:separator/>
      </w:r>
    </w:p>
  </w:endnote>
  <w:endnote w:type="continuationSeparator" w:id="0">
    <w:p w:rsidR="006334C9" w:rsidRDefault="006334C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05337B4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EBC13B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6334C9" w:rsidP="009F4149">
          <w:pPr>
            <w:pStyle w:val="Contacts"/>
          </w:pPr>
          <w:sdt>
            <w:sdtPr>
              <w:id w:val="-1745953432"/>
              <w:placeholder>
                <w:docPart w:val="7322B843555B4452AD14565A9D9947E9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63D5858AC9794D2084ADD0C9A00580C2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4132BC4FA0D4427688BA08FEA3C0D8D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0720D3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4C9" w:rsidRDefault="006334C9" w:rsidP="00CF31BB">
      <w:r>
        <w:separator/>
      </w:r>
    </w:p>
  </w:footnote>
  <w:footnote w:type="continuationSeparator" w:id="0">
    <w:p w:rsidR="006334C9" w:rsidRDefault="006334C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16580B" w:rsidP="0016580B">
    <w:pPr>
      <w:pStyle w:val="Header"/>
      <w:tabs>
        <w:tab w:val="clear" w:pos="4680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B79FE7" wp14:editId="427E5EDF">
              <wp:simplePos x="0" y="0"/>
              <wp:positionH relativeFrom="column">
                <wp:posOffset>1390100</wp:posOffset>
              </wp:positionH>
              <wp:positionV relativeFrom="paragraph">
                <wp:posOffset>-285420</wp:posOffset>
              </wp:positionV>
              <wp:extent cx="1828800" cy="18288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6580B" w:rsidRPr="0016580B" w:rsidRDefault="0016580B" w:rsidP="0016580B">
                          <w:pPr>
                            <w:pStyle w:val="Header"/>
                            <w:rPr>
                              <w:rFonts w:ascii="Algerian" w:hAnsi="Algerian"/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lgerian" w:hAnsi="Algerian"/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LUMHS PUBLISHERS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79FE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09.45pt;margin-top:-22.4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WUJAIAAFc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" filled="f" stroked="f">
              <v:fill o:detectmouseclick="t"/>
              <v:textbox style="mso-fit-shape-to-text:t">
                <w:txbxContent>
                  <w:p w:rsidR="0016580B" w:rsidRPr="0016580B" w:rsidRDefault="0016580B" w:rsidP="0016580B">
                    <w:pPr>
                      <w:pStyle w:val="Header"/>
                      <w:rPr>
                        <w:rFonts w:ascii="Algerian" w:hAnsi="Algerian"/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lgerian" w:hAnsi="Algerian"/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LUMHS PUBLISHERS</w:t>
                    </w:r>
                  </w:p>
                </w:txbxContent>
              </v:textbox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86882C1" wp14:editId="4C6CDC70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0BB" w:rsidRDefault="00CF10BB" w:rsidP="00CF10BB">
                            <w:r w:rsidRPr="00CF10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350" cy="663575"/>
                                  <wp:effectExtent l="0" t="0" r="6350" b="3175"/>
                                  <wp:docPr id="12" name="Picture 12" descr="C:\Users\ADMIN\Desktop\Books for publication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ooks for publication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51570" cy="67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6882C1" id="Group 13" o:spid="_x0000_s1027" style="position:absolute;margin-left:.75pt;margin-top:-138.95pt;width:540pt;height:769.75pt;z-index:-251650560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">
              <v:group id="Group 2" o:spid="_x0000_s1028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9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30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3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4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3" o:title="" croptop="1f" cropbottom="23345f" cropright="455f"/>
                <v:path arrowok="t"/>
                <o:lock v:ext="edit" aspectratio="f"/>
              </v:shape>
              <v:shape id="Round Same Side Corner Rectangle 14" o:spid="_x0000_s1035" style="position:absolute;left:2762;top:12954;width:8858;height:8572;rotation:180;visibility:visible;mso-wrap-style:square;v-text-anchor:middle" coordsize="885819,857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MY8QA&#10;AADbAAAADwAAAGRycy9kb3ducmV2LnhtbERPS2vCQBC+F/oflin0EupGsVZSN6FKrfHmo4ceh+w0&#10;Cc3Ohuyqqb/eFQRv8/E9Z5b1phFH6lxtWcFwEIMgLqyuuVTwvV++TEE4j6yxsUwK/slBlj4+zDDR&#10;9sRbOu58KUIIuwQVVN63iZSuqMigG9iWOHC/tjPoA+xKqTs8hXDTyFEcT6TBmkNDhS0tKir+dgej&#10;IDp/RZPXzXxxWPGbKz/z+foHt0o9P/Uf7yA89f4uvrlzHeaP4fpLO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zGPEAAAA2wAAAA8AAAAAAAAAAAAAAAAAmAIAAGRycy9k&#10;b3ducmV2LnhtbFBLBQYAAAAABAAEAPUAAACJAwAAAAA=&#10;" adj="-11796480,,5400" path="m142874,l742945,v78907,,142874,63967,142874,142874l885819,857227r,l,857227r,l,142874c,63967,63967,,142874,xe" fillcolor="white [3212]" stroked="f" strokeweight="1pt">
                <v:stroke joinstyle="miter"/>
                <v:formulas/>
                <v:path arrowok="t" o:connecttype="custom" o:connectlocs="142874,0;742945,0;885819,142874;885819,857227;885819,857227;0,857227;0,857227;0,142874;142874,0" o:connectangles="0,0,0,0,0,0,0,0,0" textboxrect="0,0,885819,857227"/>
                <v:textbox>
                  <w:txbxContent>
                    <w:p w:rsidR="00CF10BB" w:rsidRDefault="00CF10BB" w:rsidP="00CF10BB">
                      <w:r w:rsidRPr="00CF10BB">
                        <w:rPr>
                          <w:noProof/>
                        </w:rPr>
                        <w:drawing>
                          <wp:inline distT="0" distB="0" distL="0" distR="0">
                            <wp:extent cx="641350" cy="663575"/>
                            <wp:effectExtent l="0" t="0" r="6350" b="3175"/>
                            <wp:docPr id="12" name="Picture 12" descr="C:\Users\ADMIN\Desktop\Books for publication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ooks for publication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51570" cy="67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111C1B"/>
    <w:multiLevelType w:val="hybridMultilevel"/>
    <w:tmpl w:val="610A2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0B"/>
    <w:rsid w:val="0005135F"/>
    <w:rsid w:val="00081690"/>
    <w:rsid w:val="000C75BF"/>
    <w:rsid w:val="001034AB"/>
    <w:rsid w:val="00110721"/>
    <w:rsid w:val="001257F0"/>
    <w:rsid w:val="0016108E"/>
    <w:rsid w:val="0016580B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06FA4"/>
    <w:rsid w:val="00524D35"/>
    <w:rsid w:val="00542A22"/>
    <w:rsid w:val="005A6806"/>
    <w:rsid w:val="005D124E"/>
    <w:rsid w:val="006334C9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C20C2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10BB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22B843555B4452AD14565A9D99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2BBE3-EC2E-4EFE-A079-474CC4CA1A7D}"/>
      </w:docPartPr>
      <w:docPartBody>
        <w:p w:rsidR="00906972" w:rsidRDefault="00CD29C3">
          <w:pPr>
            <w:pStyle w:val="7322B843555B4452AD14565A9D9947E9"/>
          </w:pPr>
          <w:r w:rsidRPr="009F4149">
            <w:t>Client Intake Form</w:t>
          </w:r>
        </w:p>
      </w:docPartBody>
    </w:docPart>
    <w:docPart>
      <w:docPartPr>
        <w:name w:val="63D5858AC9794D2084ADD0C9A0058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789D2-EC2F-4734-B767-F5D8F102E85E}"/>
      </w:docPartPr>
      <w:docPartBody>
        <w:p w:rsidR="00906972" w:rsidRDefault="00CD29C3">
          <w:pPr>
            <w:pStyle w:val="63D5858AC9794D2084ADD0C9A00580C2"/>
          </w:pPr>
          <w:r w:rsidRPr="009F4149">
            <w:t>Date</w:t>
          </w:r>
        </w:p>
      </w:docPartBody>
    </w:docPart>
    <w:docPart>
      <w:docPartPr>
        <w:name w:val="4132BC4FA0D4427688BA08FEA3C0D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72865-83B8-4A13-BED2-A63F6A1F76FF}"/>
      </w:docPartPr>
      <w:docPartBody>
        <w:p w:rsidR="00906972" w:rsidRDefault="00CD29C3">
          <w:pPr>
            <w:pStyle w:val="4132BC4FA0D4427688BA08FEA3C0D8D0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C3"/>
    <w:rsid w:val="00133FBC"/>
    <w:rsid w:val="00906972"/>
    <w:rsid w:val="00CD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22B843555B4452AD14565A9D9947E9">
    <w:name w:val="7322B843555B4452AD14565A9D9947E9"/>
  </w:style>
  <w:style w:type="paragraph" w:customStyle="1" w:styleId="63D5858AC9794D2084ADD0C9A00580C2">
    <w:name w:val="63D5858AC9794D2084ADD0C9A00580C2"/>
  </w:style>
  <w:style w:type="paragraph" w:customStyle="1" w:styleId="4132BC4FA0D4427688BA08FEA3C0D8D0">
    <w:name w:val="4132BC4FA0D4427688BA08FEA3C0D8D0"/>
  </w:style>
  <w:style w:type="paragraph" w:customStyle="1" w:styleId="5A9645062CCF4A58822CF24793E4244C">
    <w:name w:val="5A9645062CCF4A58822CF24793E4244C"/>
  </w:style>
  <w:style w:type="paragraph" w:customStyle="1" w:styleId="22D809257E724DE59B2B5627B615BAEA">
    <w:name w:val="22D809257E724DE59B2B5627B615BAEA"/>
  </w:style>
  <w:style w:type="paragraph" w:customStyle="1" w:styleId="B073B098D6CF4DC7A976037F590ACDC6">
    <w:name w:val="B073B098D6CF4DC7A976037F590ACDC6"/>
  </w:style>
  <w:style w:type="paragraph" w:customStyle="1" w:styleId="221F5B9B0BDF4E8FA787E334028B570B">
    <w:name w:val="221F5B9B0BDF4E8FA787E334028B570B"/>
  </w:style>
  <w:style w:type="paragraph" w:customStyle="1" w:styleId="EAD9327221EB417883A3F7B5E7D52D42">
    <w:name w:val="EAD9327221EB417883A3F7B5E7D52D42"/>
  </w:style>
  <w:style w:type="paragraph" w:customStyle="1" w:styleId="ACB4AB2DF87341DD973158861B900D3B">
    <w:name w:val="ACB4AB2DF87341DD973158861B900D3B"/>
  </w:style>
  <w:style w:type="paragraph" w:customStyle="1" w:styleId="7F354184E1034FF9B8E8764477D619BB">
    <w:name w:val="7F354184E1034FF9B8E8764477D619BB"/>
  </w:style>
  <w:style w:type="paragraph" w:customStyle="1" w:styleId="5255DCB2B69944558063D39F3B61E102">
    <w:name w:val="5255DCB2B69944558063D39F3B61E102"/>
  </w:style>
  <w:style w:type="paragraph" w:customStyle="1" w:styleId="1FD9D5DCDBC34493B8ACE20FA51ABF38">
    <w:name w:val="1FD9D5DCDBC34493B8ACE20FA51ABF38"/>
  </w:style>
  <w:style w:type="paragraph" w:customStyle="1" w:styleId="B4C3E727678E4D2C8697F1F959358D18">
    <w:name w:val="B4C3E727678E4D2C8697F1F959358D18"/>
  </w:style>
  <w:style w:type="paragraph" w:customStyle="1" w:styleId="F128741FC7FA4498A252FF76F0499050">
    <w:name w:val="F128741FC7FA4498A252FF76F0499050"/>
  </w:style>
  <w:style w:type="paragraph" w:customStyle="1" w:styleId="CF89FBF3A1AA480DA99FF8C69CCF02DF">
    <w:name w:val="CF89FBF3A1AA480DA99FF8C69CCF02DF"/>
  </w:style>
  <w:style w:type="paragraph" w:customStyle="1" w:styleId="2F23EF1AE3634AF49A98C421AD403597">
    <w:name w:val="2F23EF1AE3634AF49A98C421AD403597"/>
  </w:style>
  <w:style w:type="paragraph" w:customStyle="1" w:styleId="F92CA1B9F0C64C07A9076C24DE8D531A">
    <w:name w:val="F92CA1B9F0C64C07A9076C24DE8D531A"/>
  </w:style>
  <w:style w:type="paragraph" w:customStyle="1" w:styleId="40E335B0E8AC48A98505E5ADBCA4D6F3">
    <w:name w:val="40E335B0E8AC48A98505E5ADBCA4D6F3"/>
  </w:style>
  <w:style w:type="paragraph" w:customStyle="1" w:styleId="7F754E40ECFA42F6B3D0BC26A50133CD">
    <w:name w:val="7F754E40ECFA42F6B3D0BC26A50133CD"/>
  </w:style>
  <w:style w:type="paragraph" w:customStyle="1" w:styleId="7EE5EC26452A46EAA37E0D518E557AB5">
    <w:name w:val="7EE5EC26452A46EAA37E0D518E557AB5"/>
  </w:style>
  <w:style w:type="paragraph" w:customStyle="1" w:styleId="4FFB13554F0042B78FD8A64E36D036D2">
    <w:name w:val="4FFB13554F0042B78FD8A64E36D036D2"/>
  </w:style>
  <w:style w:type="paragraph" w:customStyle="1" w:styleId="F5744411D1CD442EA37145E51D040BCB">
    <w:name w:val="F5744411D1CD442EA37145E51D040B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AAA94F-7978-4DE2-9F01-D1B9347A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2021-08-12T20:24:00Z</dcterms:created>
  <dcterms:modified xsi:type="dcterms:W3CDTF">2021-08-17T11:25:00Z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